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E09" w:rsidRPr="006845B5" w:rsidRDefault="008D2E09" w:rsidP="006845B5">
      <w:pPr>
        <w:jc w:val="center"/>
        <w:rPr>
          <w:rFonts w:ascii="Comic Sans MS" w:hAnsi="Comic Sans MS"/>
          <w:b/>
        </w:rPr>
      </w:pPr>
      <w:r w:rsidRPr="006845B5">
        <w:rPr>
          <w:rFonts w:ascii="Comic Sans MS" w:hAnsi="Comic Sans MS"/>
          <w:b/>
        </w:rPr>
        <w:t>Whitehouse Primary School</w:t>
      </w:r>
      <w:r w:rsidR="006845B5" w:rsidRPr="006845B5">
        <w:rPr>
          <w:rFonts w:ascii="Comic Sans MS" w:hAnsi="Comic Sans MS"/>
          <w:b/>
        </w:rPr>
        <w:tab/>
      </w:r>
      <w:r w:rsidR="00703F8D" w:rsidRPr="006845B5">
        <w:rPr>
          <w:rFonts w:ascii="Comic Sans MS" w:hAnsi="Comic Sans MS"/>
          <w:b/>
        </w:rPr>
        <w:t xml:space="preserve">Autumn Term </w:t>
      </w:r>
      <w:r w:rsidR="009864F8" w:rsidRPr="006845B5">
        <w:rPr>
          <w:rFonts w:ascii="Comic Sans MS" w:hAnsi="Comic Sans MS"/>
          <w:b/>
        </w:rPr>
        <w:t>Calendar 2017</w:t>
      </w: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2233"/>
        <w:gridCol w:w="6472"/>
      </w:tblGrid>
      <w:tr w:rsidR="008D2E09" w:rsidRPr="00FC0140" w:rsidTr="00EB3AA3">
        <w:tc>
          <w:tcPr>
            <w:tcW w:w="2636" w:type="dxa"/>
          </w:tcPr>
          <w:p w:rsidR="008D2E09" w:rsidRPr="001E104A" w:rsidRDefault="008D2E09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Day</w:t>
            </w:r>
          </w:p>
        </w:tc>
        <w:tc>
          <w:tcPr>
            <w:tcW w:w="2233" w:type="dxa"/>
          </w:tcPr>
          <w:p w:rsidR="008D2E09" w:rsidRPr="001E104A" w:rsidRDefault="008D2E09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Date</w:t>
            </w:r>
          </w:p>
        </w:tc>
        <w:tc>
          <w:tcPr>
            <w:tcW w:w="6472" w:type="dxa"/>
          </w:tcPr>
          <w:p w:rsidR="008D2E09" w:rsidRPr="001E104A" w:rsidRDefault="008D2E09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Event</w:t>
            </w:r>
          </w:p>
        </w:tc>
      </w:tr>
      <w:tr w:rsidR="008D2E09" w:rsidRPr="00FC0140" w:rsidTr="00EB3AA3">
        <w:tc>
          <w:tcPr>
            <w:tcW w:w="2636" w:type="dxa"/>
          </w:tcPr>
          <w:p w:rsidR="008D2E09" w:rsidRPr="001E104A" w:rsidRDefault="009864F8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4A01BD" w:rsidRPr="001E104A" w:rsidRDefault="0065696C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4/09/17</w:t>
            </w:r>
          </w:p>
        </w:tc>
        <w:tc>
          <w:tcPr>
            <w:tcW w:w="6472" w:type="dxa"/>
          </w:tcPr>
          <w:p w:rsidR="008D2E09" w:rsidRPr="001E104A" w:rsidRDefault="00A33EE7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School re-opens for the pupils</w:t>
            </w:r>
          </w:p>
        </w:tc>
      </w:tr>
      <w:tr w:rsidR="001A745A" w:rsidRPr="00FC0140" w:rsidTr="00EB3AA3">
        <w:tc>
          <w:tcPr>
            <w:tcW w:w="2636" w:type="dxa"/>
          </w:tcPr>
          <w:p w:rsidR="001A745A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1A745A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5/09/17</w:t>
            </w:r>
          </w:p>
        </w:tc>
        <w:tc>
          <w:tcPr>
            <w:tcW w:w="6472" w:type="dxa"/>
          </w:tcPr>
          <w:p w:rsidR="001A745A" w:rsidRPr="001E104A" w:rsidRDefault="000B1650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Y2</w:t>
            </w:r>
            <w:r w:rsidR="001A745A">
              <w:rPr>
                <w:rFonts w:ascii="Comic Sans MS" w:hAnsi="Comic Sans MS"/>
              </w:rPr>
              <w:t xml:space="preserve"> Parents Meeting 3.30-4pm</w:t>
            </w:r>
          </w:p>
        </w:tc>
      </w:tr>
      <w:tr w:rsidR="001A745A" w:rsidRPr="00FC0140" w:rsidTr="00EB3AA3">
        <w:tc>
          <w:tcPr>
            <w:tcW w:w="2636" w:type="dxa"/>
          </w:tcPr>
          <w:p w:rsidR="001A745A" w:rsidRDefault="001A745A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2233" w:type="dxa"/>
          </w:tcPr>
          <w:p w:rsidR="001A745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7/09/17</w:t>
            </w:r>
          </w:p>
        </w:tc>
        <w:tc>
          <w:tcPr>
            <w:tcW w:w="6472" w:type="dxa"/>
          </w:tcPr>
          <w:p w:rsidR="00B930D0" w:rsidRDefault="001A745A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  <w:r w:rsidR="000B1650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 xml:space="preserve"> Parents Meeting 3.30-4pm</w:t>
            </w:r>
          </w:p>
        </w:tc>
      </w:tr>
      <w:tr w:rsidR="00295718" w:rsidRPr="00FC0140" w:rsidTr="00EB3AA3">
        <w:tc>
          <w:tcPr>
            <w:tcW w:w="2636" w:type="dxa"/>
          </w:tcPr>
          <w:p w:rsidR="00295718" w:rsidRPr="001E104A" w:rsidRDefault="00B930D0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Monday to Friday</w:t>
            </w:r>
          </w:p>
        </w:tc>
        <w:tc>
          <w:tcPr>
            <w:tcW w:w="2233" w:type="dxa"/>
          </w:tcPr>
          <w:p w:rsidR="00295718" w:rsidRPr="001E104A" w:rsidRDefault="00B930D0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11/09/17-15/09/17</w:t>
            </w:r>
          </w:p>
        </w:tc>
        <w:tc>
          <w:tcPr>
            <w:tcW w:w="6472" w:type="dxa"/>
          </w:tcPr>
          <w:p w:rsidR="00295718" w:rsidRPr="001E104A" w:rsidRDefault="00B930D0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Cultural Studies Week</w:t>
            </w:r>
            <w:r w:rsidR="00CA35F1">
              <w:rPr>
                <w:rFonts w:ascii="Comic Sans MS" w:hAnsi="Comic Sans MS"/>
              </w:rPr>
              <w:t xml:space="preserve"> </w:t>
            </w:r>
          </w:p>
        </w:tc>
      </w:tr>
      <w:tr w:rsidR="00CA35F1" w:rsidRPr="00FC0140" w:rsidTr="00EB3AA3">
        <w:tc>
          <w:tcPr>
            <w:tcW w:w="2636" w:type="dxa"/>
          </w:tcPr>
          <w:p w:rsidR="00CA35F1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2233" w:type="dxa"/>
          </w:tcPr>
          <w:p w:rsidR="00CA35F1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13/09/17</w:t>
            </w:r>
          </w:p>
        </w:tc>
        <w:tc>
          <w:tcPr>
            <w:tcW w:w="6472" w:type="dxa"/>
          </w:tcPr>
          <w:p w:rsidR="00CA35F1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Crucial Crew for Y6</w:t>
            </w:r>
          </w:p>
        </w:tc>
      </w:tr>
      <w:tr w:rsidR="00CA35F1" w:rsidRPr="00FC0140" w:rsidTr="00EB3AA3">
        <w:tc>
          <w:tcPr>
            <w:tcW w:w="2636" w:type="dxa"/>
          </w:tcPr>
          <w:p w:rsidR="00CA35F1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Wednesday </w:t>
            </w:r>
          </w:p>
        </w:tc>
        <w:tc>
          <w:tcPr>
            <w:tcW w:w="2233" w:type="dxa"/>
          </w:tcPr>
          <w:p w:rsidR="00CA35F1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20/09/17</w:t>
            </w:r>
          </w:p>
        </w:tc>
        <w:tc>
          <w:tcPr>
            <w:tcW w:w="6472" w:type="dxa"/>
          </w:tcPr>
          <w:p w:rsidR="00CA35F1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Y6 Parents meeting</w:t>
            </w:r>
          </w:p>
        </w:tc>
      </w:tr>
      <w:tr w:rsidR="00990FEE" w:rsidRPr="00FC0140" w:rsidTr="00EB3AA3">
        <w:tc>
          <w:tcPr>
            <w:tcW w:w="2636" w:type="dxa"/>
          </w:tcPr>
          <w:p w:rsidR="00990FEE" w:rsidRPr="00BE02CE" w:rsidRDefault="0093431E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Thursday</w:t>
            </w:r>
          </w:p>
        </w:tc>
        <w:tc>
          <w:tcPr>
            <w:tcW w:w="2233" w:type="dxa"/>
          </w:tcPr>
          <w:p w:rsidR="00990FEE" w:rsidRPr="00BE02CE" w:rsidRDefault="008140BE" w:rsidP="0093431E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2</w:t>
            </w:r>
            <w:r w:rsidR="0093431E" w:rsidRPr="00BE02CE">
              <w:rPr>
                <w:rFonts w:ascii="Comic Sans MS" w:hAnsi="Comic Sans MS"/>
              </w:rPr>
              <w:t>8</w:t>
            </w:r>
            <w:r w:rsidRPr="00BE02CE">
              <w:rPr>
                <w:rFonts w:ascii="Comic Sans MS" w:hAnsi="Comic Sans MS"/>
              </w:rPr>
              <w:t>/09/17</w:t>
            </w:r>
          </w:p>
        </w:tc>
        <w:tc>
          <w:tcPr>
            <w:tcW w:w="6472" w:type="dxa"/>
          </w:tcPr>
          <w:p w:rsidR="00990FEE" w:rsidRPr="00BE02CE" w:rsidRDefault="00D7421C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Friends of the S</w:t>
            </w:r>
            <w:r w:rsidR="00990FEE" w:rsidRPr="00BE02CE">
              <w:rPr>
                <w:rFonts w:ascii="Comic Sans MS" w:hAnsi="Comic Sans MS"/>
              </w:rPr>
              <w:t>chool</w:t>
            </w:r>
            <w:r w:rsidRPr="00BE02CE">
              <w:rPr>
                <w:rFonts w:ascii="Comic Sans MS" w:hAnsi="Comic Sans MS"/>
              </w:rPr>
              <w:t xml:space="preserve"> meeting 3.30-4.30pm</w:t>
            </w:r>
          </w:p>
          <w:p w:rsidR="00D7421C" w:rsidRPr="00BE02CE" w:rsidRDefault="00D7421C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New members welcome and a crèche will be provided for the children</w:t>
            </w:r>
          </w:p>
        </w:tc>
      </w:tr>
      <w:tr w:rsidR="00D25239" w:rsidRPr="00FC0140" w:rsidTr="00EB3AA3">
        <w:tc>
          <w:tcPr>
            <w:tcW w:w="2636" w:type="dxa"/>
          </w:tcPr>
          <w:p w:rsidR="00D25239" w:rsidRPr="001E104A" w:rsidRDefault="00EE1F31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D25239" w:rsidRPr="001E104A" w:rsidRDefault="008140BE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29/09/17</w:t>
            </w:r>
          </w:p>
        </w:tc>
        <w:tc>
          <w:tcPr>
            <w:tcW w:w="6472" w:type="dxa"/>
          </w:tcPr>
          <w:p w:rsidR="00D25239" w:rsidRDefault="00D25239" w:rsidP="00FC0140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Charity Coffee Morning</w:t>
            </w:r>
            <w:r w:rsidR="00A275D7" w:rsidRPr="001E104A">
              <w:rPr>
                <w:rFonts w:ascii="Comic Sans MS" w:hAnsi="Comic Sans MS"/>
              </w:rPr>
              <w:t xml:space="preserve"> 10-11.30am</w:t>
            </w:r>
          </w:p>
          <w:p w:rsidR="00CA35F1" w:rsidRPr="001E104A" w:rsidRDefault="00CA35F1" w:rsidP="00FC0140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Y6 Space Day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2/10/17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School Photographs</w:t>
            </w:r>
          </w:p>
        </w:tc>
      </w:tr>
      <w:tr w:rsidR="00EA2499" w:rsidRPr="00FC0140" w:rsidTr="00EB3AA3">
        <w:tc>
          <w:tcPr>
            <w:tcW w:w="2636" w:type="dxa"/>
          </w:tcPr>
          <w:p w:rsidR="00EA2499" w:rsidRDefault="00EA2499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EA2499" w:rsidRDefault="00EA2499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3/10/17</w:t>
            </w:r>
          </w:p>
        </w:tc>
        <w:tc>
          <w:tcPr>
            <w:tcW w:w="6472" w:type="dxa"/>
          </w:tcPr>
          <w:p w:rsidR="00EA2499" w:rsidRPr="001E104A" w:rsidRDefault="00580D5C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Y2</w:t>
            </w:r>
            <w:r w:rsidR="00EA2499">
              <w:rPr>
                <w:rFonts w:ascii="Comic Sans MS" w:hAnsi="Comic Sans MS"/>
              </w:rPr>
              <w:t xml:space="preserve"> Visit to Hardwick Park 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6/10/17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Harvest Service (pupils only)</w:t>
            </w:r>
          </w:p>
        </w:tc>
      </w:tr>
      <w:tr w:rsidR="00A244DB" w:rsidRPr="00FC0140" w:rsidTr="00EB3AA3">
        <w:tc>
          <w:tcPr>
            <w:tcW w:w="2636" w:type="dxa"/>
          </w:tcPr>
          <w:p w:rsidR="00A244DB" w:rsidRPr="001E104A" w:rsidRDefault="00A244DB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2233" w:type="dxa"/>
          </w:tcPr>
          <w:p w:rsidR="00A244DB" w:rsidRDefault="00A244DB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18/10/17</w:t>
            </w:r>
          </w:p>
        </w:tc>
        <w:tc>
          <w:tcPr>
            <w:tcW w:w="6472" w:type="dxa"/>
          </w:tcPr>
          <w:p w:rsidR="00A244DB" w:rsidRPr="001E104A" w:rsidRDefault="00A244DB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Y6 Visit to Beamish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20/10/19</w:t>
            </w:r>
          </w:p>
        </w:tc>
        <w:tc>
          <w:tcPr>
            <w:tcW w:w="6472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 xml:space="preserve"> Professional Development Day – School closed for pupils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Monday to Friday</w:t>
            </w:r>
          </w:p>
        </w:tc>
        <w:tc>
          <w:tcPr>
            <w:tcW w:w="2233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23/10/17-27/10/17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Half-term Break</w:t>
            </w:r>
            <w:r>
              <w:rPr>
                <w:rFonts w:ascii="Comic Sans MS" w:hAnsi="Comic Sans MS"/>
              </w:rPr>
              <w:t xml:space="preserve"> school closed for pupils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30/10/17</w:t>
            </w:r>
          </w:p>
        </w:tc>
        <w:tc>
          <w:tcPr>
            <w:tcW w:w="6472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School reopens for pupils</w:t>
            </w:r>
          </w:p>
          <w:p w:rsidR="00EC303F" w:rsidRDefault="00EC303F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Road Safety Week for Y6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31/10/17</w:t>
            </w:r>
          </w:p>
        </w:tc>
        <w:tc>
          <w:tcPr>
            <w:tcW w:w="6472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Foundation Stage Halloween Party - Afternoon</w:t>
            </w:r>
          </w:p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Friends of the School Halloween Disco</w:t>
            </w:r>
          </w:p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KS1 4.30-5.30pm, KS2 6 - 7p</w:t>
            </w:r>
            <w:r w:rsidR="00751530">
              <w:rPr>
                <w:rFonts w:ascii="Comic Sans MS" w:hAnsi="Comic Sans MS"/>
              </w:rPr>
              <w:t>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Monday to Friday</w:t>
            </w:r>
          </w:p>
        </w:tc>
        <w:tc>
          <w:tcPr>
            <w:tcW w:w="2233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6/11/11-10/11/17</w:t>
            </w:r>
          </w:p>
        </w:tc>
        <w:tc>
          <w:tcPr>
            <w:tcW w:w="6472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Book Fair Week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6/11/17</w:t>
            </w:r>
          </w:p>
        </w:tc>
        <w:tc>
          <w:tcPr>
            <w:tcW w:w="6472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Parent Consultations 3.30-6.30pm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7/11/17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Parent Consultations 3.30-6.30pm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Pr="001E104A" w:rsidRDefault="005671EC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  <w:r w:rsidR="00250424">
              <w:rPr>
                <w:rFonts w:ascii="Comic Sans MS" w:hAnsi="Comic Sans MS"/>
              </w:rPr>
              <w:t>/11/17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Remembrance Day Service – Pupils only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Pr="001E104A" w:rsidRDefault="002953C5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  <w:r w:rsidR="00250424">
              <w:rPr>
                <w:rFonts w:ascii="Comic Sans MS" w:hAnsi="Comic Sans MS"/>
              </w:rPr>
              <w:t>/11/17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Children in Need – Dress up Day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EB3AA3" w:rsidRDefault="0093431E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Thursday</w:t>
            </w:r>
          </w:p>
        </w:tc>
        <w:tc>
          <w:tcPr>
            <w:tcW w:w="2233" w:type="dxa"/>
          </w:tcPr>
          <w:p w:rsidR="00250424" w:rsidRPr="00EB3AA3" w:rsidRDefault="0093431E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23/11/17</w:t>
            </w:r>
          </w:p>
        </w:tc>
        <w:tc>
          <w:tcPr>
            <w:tcW w:w="6472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Friends of the School – Christmas Craft Fair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Pr="00EB3AA3" w:rsidRDefault="003E038C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11/12/17</w:t>
            </w:r>
          </w:p>
        </w:tc>
        <w:tc>
          <w:tcPr>
            <w:tcW w:w="6472" w:type="dxa"/>
          </w:tcPr>
          <w:p w:rsidR="00250424" w:rsidRPr="00EB3AA3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EB3AA3">
              <w:rPr>
                <w:rFonts w:ascii="Comic Sans MS" w:hAnsi="Comic Sans MS"/>
              </w:rPr>
              <w:t>Upper Key Stag</w:t>
            </w:r>
            <w:r w:rsidR="00171943" w:rsidRPr="00EB3AA3">
              <w:rPr>
                <w:rFonts w:ascii="Comic Sans MS" w:hAnsi="Comic Sans MS"/>
              </w:rPr>
              <w:t>e Two Christmas Performance 2</w:t>
            </w:r>
            <w:r w:rsidRPr="00EB3AA3">
              <w:rPr>
                <w:rFonts w:ascii="Comic Sans MS" w:hAnsi="Comic Sans MS"/>
              </w:rPr>
              <w:t>pm and 6pm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5810AE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250424" w:rsidRPr="005810AE" w:rsidRDefault="003E038C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12/12/17</w:t>
            </w:r>
          </w:p>
        </w:tc>
        <w:tc>
          <w:tcPr>
            <w:tcW w:w="6472" w:type="dxa"/>
          </w:tcPr>
          <w:p w:rsidR="00250424" w:rsidRPr="005810AE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Lower Key Stage Two Christmas Performance 2pm and 6pm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5810AE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Wednesday</w:t>
            </w:r>
          </w:p>
        </w:tc>
        <w:tc>
          <w:tcPr>
            <w:tcW w:w="2233" w:type="dxa"/>
          </w:tcPr>
          <w:p w:rsidR="00250424" w:rsidRPr="005810AE" w:rsidRDefault="00D05648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13/12</w:t>
            </w:r>
            <w:r w:rsidR="003E038C" w:rsidRPr="005810AE">
              <w:rPr>
                <w:rFonts w:ascii="Comic Sans MS" w:hAnsi="Comic Sans MS"/>
              </w:rPr>
              <w:t>/17</w:t>
            </w:r>
          </w:p>
        </w:tc>
        <w:tc>
          <w:tcPr>
            <w:tcW w:w="6472" w:type="dxa"/>
          </w:tcPr>
          <w:p w:rsidR="00250424" w:rsidRPr="005810AE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5810AE">
              <w:rPr>
                <w:rFonts w:ascii="Comic Sans MS" w:hAnsi="Comic Sans MS"/>
              </w:rPr>
              <w:t>Key Stage One Christmas Performance 2pm and 5.30pm</w:t>
            </w:r>
            <w:bookmarkStart w:id="0" w:name="_GoBack"/>
            <w:bookmarkEnd w:id="0"/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2233" w:type="dxa"/>
          </w:tcPr>
          <w:p w:rsidR="00250424" w:rsidRPr="001E104A" w:rsidRDefault="003E038C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14/12/17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Foundation Stage Nativity 10.30am and 2.30pm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Pr="001E104A" w:rsidRDefault="003E038C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15/12/17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Key Stage One Christmas Party 1.15pm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Pr="001E104A" w:rsidRDefault="00926FDB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18/12/17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Lower Key Stage Two Christmas Party 1.15pm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BE02CE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Tuesday</w:t>
            </w:r>
          </w:p>
        </w:tc>
        <w:tc>
          <w:tcPr>
            <w:tcW w:w="2233" w:type="dxa"/>
          </w:tcPr>
          <w:p w:rsidR="00250424" w:rsidRPr="00BE02CE" w:rsidRDefault="00926FDB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19/12/17</w:t>
            </w:r>
          </w:p>
        </w:tc>
        <w:tc>
          <w:tcPr>
            <w:tcW w:w="6472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Upper Key Stage Two Christmas Party 1.15pm</w:t>
            </w:r>
          </w:p>
          <w:p w:rsidR="00EA2499" w:rsidRPr="00BE02CE" w:rsidRDefault="00EA2499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Foundation Stage Christmas Party 1.15pm</w:t>
            </w:r>
          </w:p>
        </w:tc>
      </w:tr>
      <w:tr w:rsidR="00EB3AA3" w:rsidRPr="00FC0140" w:rsidTr="00EB3AA3">
        <w:tc>
          <w:tcPr>
            <w:tcW w:w="2636" w:type="dxa"/>
          </w:tcPr>
          <w:p w:rsidR="00EB3AA3" w:rsidRPr="00BE02CE" w:rsidRDefault="00BE02CE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 xml:space="preserve">Wednesday </w:t>
            </w:r>
          </w:p>
        </w:tc>
        <w:tc>
          <w:tcPr>
            <w:tcW w:w="2233" w:type="dxa"/>
          </w:tcPr>
          <w:p w:rsidR="00EB3AA3" w:rsidRPr="00BE02CE" w:rsidRDefault="00BE02CE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20/12/17</w:t>
            </w:r>
          </w:p>
        </w:tc>
        <w:tc>
          <w:tcPr>
            <w:tcW w:w="6472" w:type="dxa"/>
          </w:tcPr>
          <w:p w:rsidR="00EB3AA3" w:rsidRPr="00BE02CE" w:rsidRDefault="00EB3AA3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BE02CE">
              <w:rPr>
                <w:rFonts w:ascii="Comic Sans MS" w:hAnsi="Comic Sans MS"/>
              </w:rPr>
              <w:t>School Christmas Dinner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2233" w:type="dxa"/>
          </w:tcPr>
          <w:p w:rsidR="00250424" w:rsidRPr="001E104A" w:rsidRDefault="004C07BE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</w:t>
            </w:r>
            <w:r w:rsidR="00250424">
              <w:rPr>
                <w:rFonts w:ascii="Comic Sans MS" w:hAnsi="Comic Sans MS"/>
              </w:rPr>
              <w:t>/12/17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 xml:space="preserve">School Closes at 3.15pm for the Christmas Break 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2233" w:type="dxa"/>
          </w:tcPr>
          <w:p w:rsidR="00250424" w:rsidRPr="001E104A" w:rsidRDefault="004C07BE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  <w:r w:rsidR="00250424">
              <w:rPr>
                <w:rFonts w:ascii="Comic Sans MS" w:hAnsi="Comic Sans MS"/>
              </w:rPr>
              <w:t>/12/17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Professional Development Day school closed to pupils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Monday to Friday</w:t>
            </w:r>
          </w:p>
        </w:tc>
        <w:tc>
          <w:tcPr>
            <w:tcW w:w="2233" w:type="dxa"/>
          </w:tcPr>
          <w:p w:rsidR="00250424" w:rsidRPr="001E104A" w:rsidRDefault="004C07BE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  <w:r w:rsidR="00250424">
              <w:rPr>
                <w:rFonts w:ascii="Comic Sans MS" w:hAnsi="Comic Sans MS"/>
              </w:rPr>
              <w:t>/12/17-5/01/18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School Closed</w:t>
            </w:r>
          </w:p>
        </w:tc>
      </w:tr>
      <w:tr w:rsidR="00250424" w:rsidRPr="00FC0140" w:rsidTr="00EB3AA3">
        <w:tc>
          <w:tcPr>
            <w:tcW w:w="2636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Monday</w:t>
            </w:r>
          </w:p>
        </w:tc>
        <w:tc>
          <w:tcPr>
            <w:tcW w:w="2233" w:type="dxa"/>
          </w:tcPr>
          <w:p w:rsidR="00250424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8/01/18</w:t>
            </w:r>
          </w:p>
        </w:tc>
        <w:tc>
          <w:tcPr>
            <w:tcW w:w="6472" w:type="dxa"/>
          </w:tcPr>
          <w:p w:rsidR="00250424" w:rsidRPr="001E104A" w:rsidRDefault="00250424" w:rsidP="00250424">
            <w:pPr>
              <w:spacing w:after="0" w:line="240" w:lineRule="auto"/>
              <w:rPr>
                <w:rFonts w:ascii="Comic Sans MS" w:hAnsi="Comic Sans MS"/>
              </w:rPr>
            </w:pPr>
            <w:r w:rsidRPr="001E104A">
              <w:rPr>
                <w:rFonts w:ascii="Comic Sans MS" w:hAnsi="Comic Sans MS"/>
              </w:rPr>
              <w:t>School opens to pupils for the new term</w:t>
            </w:r>
          </w:p>
        </w:tc>
      </w:tr>
    </w:tbl>
    <w:p w:rsidR="00AC0D40" w:rsidRDefault="00AC0D40" w:rsidP="00521BB1"/>
    <w:p w:rsidR="00D4556C" w:rsidRDefault="00D4556C" w:rsidP="00521BB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1917468" wp14:editId="542BA77A">
            <wp:simplePos x="0" y="0"/>
            <wp:positionH relativeFrom="column">
              <wp:posOffset>-554355</wp:posOffset>
            </wp:positionH>
            <wp:positionV relativeFrom="paragraph">
              <wp:posOffset>2590800</wp:posOffset>
            </wp:positionV>
            <wp:extent cx="8304469" cy="35814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34604" r="6981" b="40787"/>
                    <a:stretch/>
                  </pic:blipFill>
                  <pic:spPr bwMode="auto">
                    <a:xfrm>
                      <a:off x="0" y="0"/>
                      <a:ext cx="8304469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6C" w:rsidRPr="00D4556C" w:rsidRDefault="00D4556C" w:rsidP="00D4556C"/>
    <w:p w:rsidR="00D4556C" w:rsidRDefault="00D4556C" w:rsidP="00D4556C"/>
    <w:p w:rsidR="00D4556C" w:rsidRDefault="00D4556C" w:rsidP="00D4556C">
      <w:pPr>
        <w:rPr>
          <w:rFonts w:ascii="Comic Sans MS" w:hAnsi="Comic Sans MS"/>
        </w:rPr>
      </w:pPr>
    </w:p>
    <w:p w:rsidR="00D4556C" w:rsidRDefault="00D4556C" w:rsidP="00D4556C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300990</wp:posOffset>
                </wp:positionV>
                <wp:extent cx="95250" cy="2409825"/>
                <wp:effectExtent l="76200" t="19050" r="7620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409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C14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4.85pt;margin-top:23.7pt;width:7.5pt;height:18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" strokecolor="#c0504d [3205]" strokeweight="6pt">
                <v:stroke endarrow="block"/>
              </v:shape>
            </w:pict>
          </mc:Fallback>
        </mc:AlternateContent>
      </w:r>
      <w:r w:rsidRPr="000A3E11">
        <w:rPr>
          <w:rFonts w:ascii="Comic Sans MS" w:hAnsi="Comic Sans MS"/>
        </w:rPr>
        <w:t>Elmtree Shops</w:t>
      </w:r>
      <w:r>
        <w:rPr>
          <w:rFonts w:ascii="Comic Sans MS" w:hAnsi="Comic Sans MS"/>
        </w:rPr>
        <w:t xml:space="preserve"> </w:t>
      </w:r>
    </w:p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75B71" wp14:editId="682BBD5D">
                <wp:simplePos x="0" y="0"/>
                <wp:positionH relativeFrom="column">
                  <wp:posOffset>5141595</wp:posOffset>
                </wp:positionH>
                <wp:positionV relativeFrom="paragraph">
                  <wp:posOffset>2914015</wp:posOffset>
                </wp:positionV>
                <wp:extent cx="295275" cy="2019300"/>
                <wp:effectExtent l="38100" t="38100" r="4762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019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AD1D" id="Straight Arrow Connector 3" o:spid="_x0000_s1026" type="#_x0000_t32" style="position:absolute;margin-left:404.85pt;margin-top:229.45pt;width:23.25pt;height:15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" strokecolor="#c0504d [3205]" strokeweight="6pt">
                <v:stroke endarrow="block"/>
              </v:shape>
            </w:pict>
          </mc:Fallback>
        </mc:AlternateContent>
      </w:r>
    </w:p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>
      <w:pPr>
        <w:tabs>
          <w:tab w:val="left" w:pos="8940"/>
        </w:tabs>
      </w:pPr>
      <w:r>
        <w:t xml:space="preserve">                                                                                                                                            </w:t>
      </w:r>
      <w:r>
        <w:rPr>
          <w:rFonts w:ascii="Comic Sans MS" w:hAnsi="Comic Sans MS"/>
        </w:rPr>
        <w:t>Sainsbury</w:t>
      </w:r>
      <w:r w:rsidRPr="000A3E11">
        <w:rPr>
          <w:rFonts w:ascii="Comic Sans MS" w:hAnsi="Comic Sans MS"/>
        </w:rPr>
        <w:t>s supermarket</w:t>
      </w:r>
    </w:p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p w:rsidR="00D4556C" w:rsidRPr="00D4556C" w:rsidRDefault="00D4556C" w:rsidP="00D4556C"/>
    <w:sectPr w:rsidR="00D4556C" w:rsidRPr="00D4556C" w:rsidSect="00820D60">
      <w:pgSz w:w="12240" w:h="15840"/>
      <w:pgMar w:top="567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E09"/>
    <w:rsid w:val="00011002"/>
    <w:rsid w:val="000132C9"/>
    <w:rsid w:val="00015CF8"/>
    <w:rsid w:val="000621F1"/>
    <w:rsid w:val="00086A60"/>
    <w:rsid w:val="000B1650"/>
    <w:rsid w:val="000C625F"/>
    <w:rsid w:val="000D2FC7"/>
    <w:rsid w:val="000D6140"/>
    <w:rsid w:val="000E3ED9"/>
    <w:rsid w:val="000E5A08"/>
    <w:rsid w:val="000E7FDC"/>
    <w:rsid w:val="000F165E"/>
    <w:rsid w:val="0010528B"/>
    <w:rsid w:val="0010739B"/>
    <w:rsid w:val="0013459A"/>
    <w:rsid w:val="00145F82"/>
    <w:rsid w:val="00153F90"/>
    <w:rsid w:val="00167B79"/>
    <w:rsid w:val="00171943"/>
    <w:rsid w:val="001807BA"/>
    <w:rsid w:val="001A745A"/>
    <w:rsid w:val="001E104A"/>
    <w:rsid w:val="002013A6"/>
    <w:rsid w:val="00204E4E"/>
    <w:rsid w:val="002322AD"/>
    <w:rsid w:val="00241BDB"/>
    <w:rsid w:val="00250424"/>
    <w:rsid w:val="00267C42"/>
    <w:rsid w:val="00282C52"/>
    <w:rsid w:val="00283F68"/>
    <w:rsid w:val="002858CF"/>
    <w:rsid w:val="002953C5"/>
    <w:rsid w:val="00295718"/>
    <w:rsid w:val="002F3F77"/>
    <w:rsid w:val="00304BE8"/>
    <w:rsid w:val="00313FBD"/>
    <w:rsid w:val="00331C98"/>
    <w:rsid w:val="00332FF5"/>
    <w:rsid w:val="00364949"/>
    <w:rsid w:val="003946EB"/>
    <w:rsid w:val="003A0290"/>
    <w:rsid w:val="003B211F"/>
    <w:rsid w:val="003E038C"/>
    <w:rsid w:val="003F0D14"/>
    <w:rsid w:val="00414094"/>
    <w:rsid w:val="00424848"/>
    <w:rsid w:val="00481F2C"/>
    <w:rsid w:val="004A01BD"/>
    <w:rsid w:val="004C07BE"/>
    <w:rsid w:val="004D2041"/>
    <w:rsid w:val="00500FE7"/>
    <w:rsid w:val="00502F6F"/>
    <w:rsid w:val="00513530"/>
    <w:rsid w:val="0051731E"/>
    <w:rsid w:val="00521BB1"/>
    <w:rsid w:val="00556B5E"/>
    <w:rsid w:val="005671EC"/>
    <w:rsid w:val="00580D5C"/>
    <w:rsid w:val="005810AE"/>
    <w:rsid w:val="0059106A"/>
    <w:rsid w:val="005C6305"/>
    <w:rsid w:val="0065696C"/>
    <w:rsid w:val="006604E8"/>
    <w:rsid w:val="00682FAD"/>
    <w:rsid w:val="006845B5"/>
    <w:rsid w:val="00696E2A"/>
    <w:rsid w:val="006B134D"/>
    <w:rsid w:val="006B2622"/>
    <w:rsid w:val="006C1401"/>
    <w:rsid w:val="006D10A3"/>
    <w:rsid w:val="006D373F"/>
    <w:rsid w:val="006E0FBE"/>
    <w:rsid w:val="006F0676"/>
    <w:rsid w:val="00703F8D"/>
    <w:rsid w:val="00711B33"/>
    <w:rsid w:val="00726EDC"/>
    <w:rsid w:val="007279AC"/>
    <w:rsid w:val="00734FF0"/>
    <w:rsid w:val="00751530"/>
    <w:rsid w:val="007D2D8E"/>
    <w:rsid w:val="008140BE"/>
    <w:rsid w:val="00820D60"/>
    <w:rsid w:val="00843321"/>
    <w:rsid w:val="008C508F"/>
    <w:rsid w:val="008D2E09"/>
    <w:rsid w:val="008F0390"/>
    <w:rsid w:val="008F356D"/>
    <w:rsid w:val="00925EA4"/>
    <w:rsid w:val="009268B6"/>
    <w:rsid w:val="00926FDB"/>
    <w:rsid w:val="00927D35"/>
    <w:rsid w:val="00932399"/>
    <w:rsid w:val="0093431E"/>
    <w:rsid w:val="0094372A"/>
    <w:rsid w:val="00956587"/>
    <w:rsid w:val="00971D9E"/>
    <w:rsid w:val="009864F8"/>
    <w:rsid w:val="0099026F"/>
    <w:rsid w:val="00990FEE"/>
    <w:rsid w:val="009A43FA"/>
    <w:rsid w:val="009F2186"/>
    <w:rsid w:val="00A244DB"/>
    <w:rsid w:val="00A275D7"/>
    <w:rsid w:val="00A33EE7"/>
    <w:rsid w:val="00A4563A"/>
    <w:rsid w:val="00A55238"/>
    <w:rsid w:val="00A77BF1"/>
    <w:rsid w:val="00AC0D40"/>
    <w:rsid w:val="00B4494C"/>
    <w:rsid w:val="00B930D0"/>
    <w:rsid w:val="00BB618E"/>
    <w:rsid w:val="00BD2BC2"/>
    <w:rsid w:val="00BE02CE"/>
    <w:rsid w:val="00BF68BF"/>
    <w:rsid w:val="00C40FCB"/>
    <w:rsid w:val="00CA35F1"/>
    <w:rsid w:val="00CC757F"/>
    <w:rsid w:val="00D05648"/>
    <w:rsid w:val="00D164A2"/>
    <w:rsid w:val="00D25239"/>
    <w:rsid w:val="00D32925"/>
    <w:rsid w:val="00D351F4"/>
    <w:rsid w:val="00D4556C"/>
    <w:rsid w:val="00D500DE"/>
    <w:rsid w:val="00D56C80"/>
    <w:rsid w:val="00D7421C"/>
    <w:rsid w:val="00D84F8C"/>
    <w:rsid w:val="00D93DA3"/>
    <w:rsid w:val="00D965CB"/>
    <w:rsid w:val="00DA02C1"/>
    <w:rsid w:val="00DE44DD"/>
    <w:rsid w:val="00E8008B"/>
    <w:rsid w:val="00E91A21"/>
    <w:rsid w:val="00EA2499"/>
    <w:rsid w:val="00EB3AA3"/>
    <w:rsid w:val="00EC284F"/>
    <w:rsid w:val="00EC303F"/>
    <w:rsid w:val="00ED1281"/>
    <w:rsid w:val="00EE1F31"/>
    <w:rsid w:val="00EF10A9"/>
    <w:rsid w:val="00EF1BC5"/>
    <w:rsid w:val="00F03DE6"/>
    <w:rsid w:val="00F97063"/>
    <w:rsid w:val="00FA1B92"/>
    <w:rsid w:val="00FA326D"/>
    <w:rsid w:val="00FC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521A02-7496-4247-A70F-9924D5A8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26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2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4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94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CAC35E96</Template>
  <TotalTime>74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Stockton Borough COuncil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user</dc:creator>
  <cp:keywords/>
  <cp:lastModifiedBy>Booth, Alix</cp:lastModifiedBy>
  <cp:revision>9</cp:revision>
  <cp:lastPrinted>2017-09-05T13:39:00Z</cp:lastPrinted>
  <dcterms:created xsi:type="dcterms:W3CDTF">2017-09-05T12:38:00Z</dcterms:created>
  <dcterms:modified xsi:type="dcterms:W3CDTF">2017-11-27T13:49:00Z</dcterms:modified>
</cp:coreProperties>
</file>